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71D2D" w14:textId="009BE343" w:rsidR="00CB1180" w:rsidRPr="00C27DC7" w:rsidRDefault="00CB1180" w:rsidP="00CB1180">
      <w:pPr>
        <w:pStyle w:val="SICALtitulo1"/>
        <w:rPr>
          <w:color w:val="auto"/>
        </w:rPr>
      </w:pPr>
      <w:r>
        <w:rPr>
          <w:color w:val="auto"/>
        </w:rPr>
        <w:t xml:space="preserve">SOLICITUD DE CERTIFICACIÓN DE ARTEFACTOS </w:t>
      </w:r>
      <w:r w:rsidR="00210D88">
        <w:rPr>
          <w:color w:val="auto"/>
        </w:rPr>
        <w:t>ELÉCTRICOS DE SEGURIDAD</w:t>
      </w:r>
    </w:p>
    <w:p w14:paraId="452843F4" w14:textId="77777777" w:rsidR="005024A0" w:rsidRDefault="005024A0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5752214A" w14:textId="77777777" w:rsidR="005024A0" w:rsidRDefault="005024A0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77C4BC6F" w14:textId="3DA2BEC6" w:rsidR="00C55ECC" w:rsidRPr="00C55ECC" w:rsidRDefault="00C55ECC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C55ECC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DATOS DE LA SOLICITUD</w:t>
      </w:r>
    </w:p>
    <w:p w14:paraId="517DECA7" w14:textId="77777777" w:rsidR="00C55ECC" w:rsidRPr="00C55ECC" w:rsidRDefault="00C55ECC" w:rsidP="00C55ECC">
      <w:pPr>
        <w:widowControl/>
        <w:rPr>
          <w:rFonts w:ascii="DINPro" w:eastAsia="Calibri" w:hAnsi="DINPro"/>
          <w:snapToGrid/>
          <w:sz w:val="10"/>
          <w:szCs w:val="6"/>
          <w:lang w:val="es-ES" w:eastAsia="en-US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C55ECC" w:rsidRPr="00223B52" w14:paraId="475A5AF3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66ECA619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proofErr w:type="spellStart"/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N°</w:t>
            </w:r>
            <w:proofErr w:type="spellEnd"/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SOLICITUD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1FACE859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7ED5C574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705FF417" w14:textId="5002D598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FECHA DE </w:t>
            </w:r>
            <w:r w:rsidR="005F543E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RECEPCIÓN DE LA SOLICITUD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2C241210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25DDD840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6A04E494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SISTEMA DE CERTIFICACIÓN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8C20244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3B060FA5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4ABDD828" w14:textId="719A32C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PROTOCOLO</w:t>
            </w:r>
            <w:r w:rsidR="005F543E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DE ENSAYO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01A4641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5F543E" w:rsidRPr="00223B52" w14:paraId="0CF1EE55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35570553" w14:textId="44788F8C" w:rsidR="005F543E" w:rsidRPr="000522EC" w:rsidRDefault="005F543E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NÚMERO DE INFORME TIPO 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66740BB4" w14:textId="77777777" w:rsidR="005F543E" w:rsidRPr="000522EC" w:rsidRDefault="005F543E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0DB4E888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7292F34C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INGRESO ADUANA (DIN): NÚMERO / ÍTEM</w:t>
            </w:r>
          </w:p>
          <w:p w14:paraId="0A8C99F5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NÚMERO DE INVOICE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4EFAFC7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ab/>
            </w:r>
          </w:p>
        </w:tc>
      </w:tr>
    </w:tbl>
    <w:p w14:paraId="704967D2" w14:textId="77777777" w:rsidR="00C55ECC" w:rsidRDefault="00C55ECC" w:rsidP="00C55ECC">
      <w:pPr>
        <w:rPr>
          <w:rFonts w:ascii="Calibri" w:hAnsi="Calibri" w:cs="Calibri"/>
          <w:u w:val="single"/>
          <w:lang w:val="es-ES_tradnl"/>
        </w:rPr>
      </w:pPr>
    </w:p>
    <w:p w14:paraId="4B20C8E4" w14:textId="77777777" w:rsidR="00C55ECC" w:rsidRPr="00C55ECC" w:rsidRDefault="00C55ECC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C55ECC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IDENTIFICACIÓN DEL PRODUCTO</w:t>
      </w:r>
    </w:p>
    <w:p w14:paraId="43C7B85B" w14:textId="77777777" w:rsidR="00C55ECC" w:rsidRPr="00C55ECC" w:rsidRDefault="00C55ECC" w:rsidP="00C55ECC">
      <w:pPr>
        <w:widowControl/>
        <w:rPr>
          <w:rFonts w:ascii="DINPro" w:eastAsia="Calibri" w:hAnsi="DINPro"/>
          <w:snapToGrid/>
          <w:sz w:val="10"/>
          <w:szCs w:val="6"/>
          <w:lang w:val="es-ES" w:eastAsia="en-US"/>
        </w:rPr>
      </w:pPr>
    </w:p>
    <w:tbl>
      <w:tblPr>
        <w:tblW w:w="10205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7"/>
      </w:tblGrid>
      <w:tr w:rsidR="00C55ECC" w:rsidRPr="00223B52" w14:paraId="7F6B1291" w14:textId="77777777" w:rsidTr="008A646E">
        <w:tc>
          <w:tcPr>
            <w:tcW w:w="3828" w:type="dxa"/>
            <w:shd w:val="clear" w:color="auto" w:fill="auto"/>
          </w:tcPr>
          <w:p w14:paraId="5FF8599E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DENOMINACIÓN TÉCNICA</w:t>
            </w:r>
          </w:p>
        </w:tc>
        <w:tc>
          <w:tcPr>
            <w:tcW w:w="6377" w:type="dxa"/>
            <w:shd w:val="clear" w:color="auto" w:fill="auto"/>
          </w:tcPr>
          <w:p w14:paraId="5592E514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001CCCEA" w14:textId="77777777" w:rsidTr="008A646E">
        <w:tc>
          <w:tcPr>
            <w:tcW w:w="3828" w:type="dxa"/>
            <w:shd w:val="clear" w:color="auto" w:fill="auto"/>
          </w:tcPr>
          <w:p w14:paraId="49B450DE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DENOMINACIÓN COMERCIAL</w:t>
            </w:r>
          </w:p>
        </w:tc>
        <w:tc>
          <w:tcPr>
            <w:tcW w:w="6377" w:type="dxa"/>
            <w:shd w:val="clear" w:color="auto" w:fill="auto"/>
          </w:tcPr>
          <w:p w14:paraId="258F28C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344DAC18" w14:textId="77777777" w:rsidTr="008A646E">
        <w:tc>
          <w:tcPr>
            <w:tcW w:w="3828" w:type="dxa"/>
            <w:shd w:val="clear" w:color="auto" w:fill="auto"/>
          </w:tcPr>
          <w:p w14:paraId="6BEDE653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MARCA (S)</w:t>
            </w:r>
          </w:p>
        </w:tc>
        <w:tc>
          <w:tcPr>
            <w:tcW w:w="6377" w:type="dxa"/>
            <w:shd w:val="clear" w:color="auto" w:fill="auto"/>
          </w:tcPr>
          <w:p w14:paraId="20A9FCA3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121C6170" w14:textId="77777777" w:rsidTr="008A646E">
        <w:trPr>
          <w:trHeight w:val="202"/>
        </w:trPr>
        <w:tc>
          <w:tcPr>
            <w:tcW w:w="3828" w:type="dxa"/>
            <w:shd w:val="clear" w:color="auto" w:fill="auto"/>
          </w:tcPr>
          <w:p w14:paraId="22CFD502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MODELO O TIPO</w:t>
            </w:r>
          </w:p>
        </w:tc>
        <w:tc>
          <w:tcPr>
            <w:tcW w:w="6377" w:type="dxa"/>
            <w:shd w:val="clear" w:color="auto" w:fill="auto"/>
          </w:tcPr>
          <w:p w14:paraId="1A2B81B9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D94B02" w:rsidRPr="00223B52" w14:paraId="28318246" w14:textId="77777777" w:rsidTr="008A646E">
        <w:tc>
          <w:tcPr>
            <w:tcW w:w="3828" w:type="dxa"/>
            <w:shd w:val="clear" w:color="auto" w:fill="auto"/>
          </w:tcPr>
          <w:p w14:paraId="17D97870" w14:textId="4ED6EFA4" w:rsidR="00D94B02" w:rsidRPr="005F543E" w:rsidRDefault="00D94B02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TRAZABILIDAD</w:t>
            </w:r>
          </w:p>
        </w:tc>
        <w:tc>
          <w:tcPr>
            <w:tcW w:w="6377" w:type="dxa"/>
            <w:shd w:val="clear" w:color="auto" w:fill="auto"/>
          </w:tcPr>
          <w:p w14:paraId="0CEE2C98" w14:textId="77777777" w:rsidR="00D94B02" w:rsidRPr="000522EC" w:rsidRDefault="00D94B02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0E4CAEEF" w14:textId="77777777" w:rsidTr="008A646E">
        <w:tc>
          <w:tcPr>
            <w:tcW w:w="3828" w:type="dxa"/>
            <w:shd w:val="clear" w:color="auto" w:fill="auto"/>
          </w:tcPr>
          <w:p w14:paraId="1826BB4A" w14:textId="2180F283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PAÍS DE FABRICACIÓN </w:t>
            </w:r>
          </w:p>
        </w:tc>
        <w:tc>
          <w:tcPr>
            <w:tcW w:w="6377" w:type="dxa"/>
            <w:shd w:val="clear" w:color="auto" w:fill="auto"/>
          </w:tcPr>
          <w:p w14:paraId="20EBBA09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D94B02" w:rsidRPr="00223B52" w14:paraId="5331341D" w14:textId="77777777" w:rsidTr="008A646E">
        <w:tc>
          <w:tcPr>
            <w:tcW w:w="3828" w:type="dxa"/>
            <w:shd w:val="clear" w:color="auto" w:fill="auto"/>
          </w:tcPr>
          <w:p w14:paraId="30C5ACAF" w14:textId="0CAEFA07" w:rsidR="00D94B02" w:rsidRPr="000522EC" w:rsidRDefault="00D94B02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PAÍS DE PROCEDENCIA</w:t>
            </w:r>
          </w:p>
        </w:tc>
        <w:tc>
          <w:tcPr>
            <w:tcW w:w="6377" w:type="dxa"/>
            <w:shd w:val="clear" w:color="auto" w:fill="auto"/>
          </w:tcPr>
          <w:p w14:paraId="2A7E87EC" w14:textId="77777777" w:rsidR="00D94B02" w:rsidRPr="000522EC" w:rsidRDefault="00D94B02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0D823922" w14:textId="77777777" w:rsidTr="008A646E">
        <w:tc>
          <w:tcPr>
            <w:tcW w:w="3828" w:type="dxa"/>
            <w:shd w:val="clear" w:color="auto" w:fill="auto"/>
          </w:tcPr>
          <w:p w14:paraId="2EDFBB20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TAMAÑO DEL LOTE O PARTIDA QUE CERTIFICA</w:t>
            </w:r>
          </w:p>
        </w:tc>
        <w:tc>
          <w:tcPr>
            <w:tcW w:w="6377" w:type="dxa"/>
            <w:shd w:val="clear" w:color="auto" w:fill="auto"/>
          </w:tcPr>
          <w:p w14:paraId="581A8C39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A01FAA" w14:paraId="5906DA42" w14:textId="77777777" w:rsidTr="008A646E">
        <w:tc>
          <w:tcPr>
            <w:tcW w:w="3828" w:type="dxa"/>
            <w:shd w:val="clear" w:color="auto" w:fill="auto"/>
          </w:tcPr>
          <w:p w14:paraId="57D67955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NOMBRE DEL FABRICANTE</w:t>
            </w:r>
          </w:p>
        </w:tc>
        <w:tc>
          <w:tcPr>
            <w:tcW w:w="6377" w:type="dxa"/>
            <w:shd w:val="clear" w:color="auto" w:fill="auto"/>
          </w:tcPr>
          <w:p w14:paraId="59F9A39E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fr-FR" w:eastAsia="en-US"/>
              </w:rPr>
            </w:pPr>
          </w:p>
        </w:tc>
      </w:tr>
      <w:tr w:rsidR="00C55ECC" w:rsidRPr="000522EC" w14:paraId="51B2C6B3" w14:textId="77777777" w:rsidTr="008A646E">
        <w:tc>
          <w:tcPr>
            <w:tcW w:w="3828" w:type="dxa"/>
            <w:shd w:val="clear" w:color="auto" w:fill="auto"/>
          </w:tcPr>
          <w:p w14:paraId="76F00B76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DIRECCIÓN DEL FABRICANTE</w:t>
            </w:r>
          </w:p>
        </w:tc>
        <w:tc>
          <w:tcPr>
            <w:tcW w:w="6377" w:type="dxa"/>
            <w:shd w:val="clear" w:color="auto" w:fill="auto"/>
          </w:tcPr>
          <w:p w14:paraId="71F4A6E0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n-US" w:eastAsia="en-US"/>
              </w:rPr>
            </w:pPr>
          </w:p>
        </w:tc>
      </w:tr>
    </w:tbl>
    <w:p w14:paraId="1E8D124F" w14:textId="77777777" w:rsidR="000830B8" w:rsidRDefault="000830B8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2CFC00AE" w14:textId="77777777" w:rsidR="000830B8" w:rsidRDefault="000830B8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08BFB374" w14:textId="250431EC" w:rsidR="00C55ECC" w:rsidRPr="00C55ECC" w:rsidRDefault="00C55ECC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C55ECC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INFORMACIÓN DEL SOLICITANTE</w:t>
      </w:r>
    </w:p>
    <w:p w14:paraId="3D542D53" w14:textId="77777777" w:rsidR="00C55ECC" w:rsidRPr="00C55ECC" w:rsidRDefault="00C55ECC" w:rsidP="00C55ECC">
      <w:pPr>
        <w:widowControl/>
        <w:rPr>
          <w:rFonts w:ascii="DINPro" w:eastAsia="Calibri" w:hAnsi="DINPro"/>
          <w:snapToGrid/>
          <w:sz w:val="10"/>
          <w:szCs w:val="6"/>
          <w:lang w:val="es-ES" w:eastAsia="en-US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C55ECC" w:rsidRPr="00223B52" w14:paraId="1CE117E8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615BAE3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CATEGORÍA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1537E88D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A01FAA" w14:paraId="7D73961E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025ED8F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NOMBRE DE LA EMPRESA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0BB6C36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fr-FR" w:eastAsia="en-US"/>
              </w:rPr>
            </w:pPr>
          </w:p>
        </w:tc>
      </w:tr>
      <w:tr w:rsidR="00C55ECC" w:rsidRPr="00223B52" w14:paraId="5D9C16D4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D43BDA7" w14:textId="77777777" w:rsidR="00D94B02" w:rsidRDefault="00D94B02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RUT DE LA EMPRESA </w:t>
            </w:r>
          </w:p>
          <w:p w14:paraId="56530136" w14:textId="460A8958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DIRECCIÓN DE LA EMPRESA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49625D24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2B6C538B" w14:textId="77777777" w:rsidTr="000522EC">
        <w:trPr>
          <w:trHeight w:val="202"/>
        </w:trPr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51C8DAC5" w14:textId="77777777" w:rsidR="00D94B02" w:rsidRDefault="00D94B02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NOMBRE DEL CONTACTO </w:t>
            </w:r>
          </w:p>
          <w:p w14:paraId="48249A4F" w14:textId="2CB5B40B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E-MAIL DE CONTACTO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3F4093A1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  <w:tr w:rsidR="00C55ECC" w:rsidRPr="00223B52" w14:paraId="73C9671F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FE0A454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NOMBRE DEL REPRESENTANTE LEGAL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080CF2C0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223B52" w14:paraId="1AF58605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085F305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RU</w:t>
            </w:r>
            <w:r w:rsidR="002B3989"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T</w:t>
            </w: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DEL REPRESENTANTE LEGAL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DC8C9E0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E879B9" w14:paraId="4A446376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58233A2B" w14:textId="3C77DFF4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A7B60F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fr-FR" w:eastAsia="en-US"/>
              </w:rPr>
            </w:pPr>
          </w:p>
        </w:tc>
      </w:tr>
    </w:tbl>
    <w:p w14:paraId="3CA87D62" w14:textId="5AB2D3CC" w:rsidR="00C55ECC" w:rsidRDefault="00C55ECC" w:rsidP="00C55ECC">
      <w:pPr>
        <w:rPr>
          <w:rFonts w:ascii="Calibri" w:hAnsi="Calibri" w:cs="Calibri"/>
          <w:u w:val="single"/>
          <w:lang w:val="es-ES_tradnl"/>
        </w:rPr>
      </w:pPr>
    </w:p>
    <w:p w14:paraId="197428FB" w14:textId="77777777" w:rsidR="000830B8" w:rsidRDefault="000830B8" w:rsidP="00C55ECC">
      <w:pPr>
        <w:rPr>
          <w:rFonts w:ascii="Calibri" w:hAnsi="Calibri" w:cs="Calibri"/>
          <w:u w:val="single"/>
          <w:lang w:val="es-ES_tradnl"/>
        </w:rPr>
      </w:pPr>
    </w:p>
    <w:p w14:paraId="5A0B7D98" w14:textId="77777777" w:rsidR="00DC144D" w:rsidRDefault="00C55ECC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C55ECC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lastRenderedPageBreak/>
        <w:t>CARACTERÍSTICAS DEL PRODUCTO</w:t>
      </w:r>
    </w:p>
    <w:p w14:paraId="34F7D34F" w14:textId="77777777" w:rsidR="00DC144D" w:rsidRDefault="00DC144D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62131693" w14:textId="5EF908AE" w:rsidR="00C55ECC" w:rsidRDefault="00210D88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210D88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ELECTRODOMÉSTICOS Y HERRAMIENTAS ELÉCTRICAS</w:t>
      </w:r>
    </w:p>
    <w:p w14:paraId="0CC54C79" w14:textId="77777777" w:rsidR="00195891" w:rsidRPr="00195891" w:rsidRDefault="00195891" w:rsidP="00C55ECC">
      <w:pPr>
        <w:widowControl/>
        <w:rPr>
          <w:rFonts w:ascii="DINPro" w:eastAsia="Calibri" w:hAnsi="DINPro"/>
          <w:snapToGrid/>
          <w:sz w:val="20"/>
          <w:lang w:val="es-ES" w:eastAsia="en-US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DC144D" w:rsidRPr="00794315" w14:paraId="019D2D02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28DA13DB" w14:textId="6177555C" w:rsidR="00DC144D" w:rsidRDefault="00DC144D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POTENCIA</w:t>
            </w:r>
            <w:r w:rsidR="00210D88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O CORRIENTE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1388D9A" w14:textId="77777777" w:rsidR="00DC144D" w:rsidRPr="000522EC" w:rsidRDefault="00DC144D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DC144D" w:rsidRPr="00794315" w14:paraId="19F511DB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05D453F6" w14:textId="260C1CB6" w:rsidR="00DC144D" w:rsidRDefault="00210D88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VOLTAJE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3DA5BA9E" w14:textId="77777777" w:rsidR="00DC144D" w:rsidRPr="000522EC" w:rsidRDefault="00DC144D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794315" w14:paraId="3E44512D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155F4C0" w14:textId="1BB8A0E3" w:rsidR="00C55ECC" w:rsidRPr="000522EC" w:rsidRDefault="00210D88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FRECUENCIA</w:t>
            </w:r>
            <w:r w:rsidR="00633396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</w:t>
            </w:r>
            <w:r w:rsidR="00C55ECC"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                   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299B1A15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794315" w14:paraId="381C1A65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0211A1A2" w14:textId="1AC43780" w:rsidR="00C55ECC" w:rsidRPr="000522EC" w:rsidRDefault="00210D88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CLASE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9727C6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</w:tbl>
    <w:p w14:paraId="7E0861DB" w14:textId="4CA7CF6D" w:rsidR="00C55ECC" w:rsidRDefault="00C55ECC" w:rsidP="00C55ECC">
      <w:pPr>
        <w:tabs>
          <w:tab w:val="left" w:pos="6645"/>
        </w:tabs>
        <w:jc w:val="both"/>
        <w:rPr>
          <w:lang w:val="es-ES_tradnl"/>
        </w:rPr>
      </w:pPr>
    </w:p>
    <w:p w14:paraId="50401D99" w14:textId="77777777" w:rsidR="008509B7" w:rsidRPr="00C27DC7" w:rsidRDefault="008509B7" w:rsidP="008509B7">
      <w:r w:rsidRPr="00C27DC7">
        <w:rPr>
          <w:rFonts w:ascii="DIN Next LT Pro" w:hAnsi="DIN Next LT Pro"/>
          <w:sz w:val="22"/>
          <w:szCs w:val="22"/>
        </w:rPr>
        <w:t>USOS DEL PRODUCTO</w:t>
      </w:r>
      <w:r w:rsidRPr="00C27DC7">
        <w:rPr>
          <w:rFonts w:ascii="DIN Next LT Pro" w:hAnsi="DIN Next LT Pro"/>
          <w:sz w:val="22"/>
          <w:szCs w:val="22"/>
        </w:rPr>
        <w:tab/>
      </w:r>
      <w:r w:rsidRPr="00C27DC7">
        <w:tab/>
      </w:r>
      <w:r w:rsidRPr="00C27DC7">
        <w:tab/>
      </w:r>
      <w:r w:rsidRPr="00C27DC7">
        <w:tab/>
      </w:r>
      <w:r w:rsidRPr="00C27DC7">
        <w:tab/>
      </w:r>
    </w:p>
    <w:p w14:paraId="46BC5391" w14:textId="77777777" w:rsidR="008509B7" w:rsidRPr="00C27DC7" w:rsidRDefault="008509B7" w:rsidP="008509B7">
      <w:pPr>
        <w:pStyle w:val="SICALsubtitulo"/>
        <w:rPr>
          <w:color w:val="auto"/>
        </w:rPr>
      </w:pPr>
    </w:p>
    <w:p w14:paraId="41DECB7A" w14:textId="77777777" w:rsidR="008509B7" w:rsidRPr="00C27DC7" w:rsidRDefault="008509B7" w:rsidP="008509B7">
      <w:pPr>
        <w:pStyle w:val="SICALsubtitulo"/>
        <w:rPr>
          <w:color w:val="auto"/>
        </w:rPr>
      </w:pPr>
      <w:r w:rsidRPr="00301329">
        <w:rPr>
          <w:color w:val="auto"/>
        </w:rPr>
        <w:t>${</w:t>
      </w:r>
      <w:r>
        <w:rPr>
          <w:color w:val="auto"/>
        </w:rPr>
        <w:t>uso</w:t>
      </w:r>
      <w:r w:rsidRPr="00301329">
        <w:rPr>
          <w:color w:val="auto"/>
        </w:rPr>
        <w:t>}</w:t>
      </w:r>
    </w:p>
    <w:p w14:paraId="5CCD6F9F" w14:textId="77777777" w:rsidR="008509B7" w:rsidRDefault="008509B7" w:rsidP="00C55ECC">
      <w:pPr>
        <w:tabs>
          <w:tab w:val="left" w:pos="6645"/>
        </w:tabs>
        <w:jc w:val="both"/>
        <w:rPr>
          <w:lang w:val="es-ES_tradnl"/>
        </w:rPr>
      </w:pPr>
    </w:p>
    <w:p w14:paraId="229F179B" w14:textId="45FA6C4C" w:rsidR="00C55ECC" w:rsidRPr="00C55ECC" w:rsidRDefault="00195891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ILUMINACIÓN</w:t>
      </w:r>
    </w:p>
    <w:p w14:paraId="4C595153" w14:textId="77777777" w:rsidR="00C55ECC" w:rsidRPr="00C55ECC" w:rsidRDefault="00C55ECC" w:rsidP="00C55ECC">
      <w:pPr>
        <w:widowControl/>
        <w:rPr>
          <w:rFonts w:ascii="DINPro" w:eastAsia="Calibri" w:hAnsi="DINPro"/>
          <w:snapToGrid/>
          <w:sz w:val="10"/>
          <w:szCs w:val="6"/>
          <w:lang w:val="es-ES" w:eastAsia="en-US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C55ECC" w:rsidRPr="00794315" w14:paraId="766F66A3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991C9F3" w14:textId="76193594" w:rsidR="00C55ECC" w:rsidRPr="000522EC" w:rsidRDefault="0019589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POTENCIA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08FD3F3B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794315" w14:paraId="775BE55A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2AC181DD" w14:textId="568F025C" w:rsidR="00C55ECC" w:rsidRPr="000522EC" w:rsidRDefault="0019589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VOLTAJE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C9FBE7F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195891" w:rsidRPr="00794315" w14:paraId="645DE5A7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0C3DACCD" w14:textId="10C0A32C" w:rsidR="00195891" w:rsidRDefault="0019589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eastAsia="en-US"/>
              </w:rPr>
              <w:t>CORRIENTE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351AE8B3" w14:textId="77777777" w:rsidR="00195891" w:rsidRPr="000522EC" w:rsidRDefault="0019589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C55ECC" w:rsidRPr="00794315" w14:paraId="6FD5FC41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B7A9805" w14:textId="3B39E7F5" w:rsidR="00C55ECC" w:rsidRPr="000522EC" w:rsidRDefault="0019589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eastAsia="en-US"/>
              </w:rPr>
              <w:t>CASQUILLO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4926C810" w14:textId="3AC5F620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</w:tbl>
    <w:p w14:paraId="0C59731C" w14:textId="1D55F776" w:rsidR="00C55ECC" w:rsidRDefault="00C55ECC" w:rsidP="00C55ECC">
      <w:pPr>
        <w:tabs>
          <w:tab w:val="left" w:pos="6645"/>
        </w:tabs>
        <w:jc w:val="both"/>
        <w:rPr>
          <w:lang w:val="es-ES_tradnl"/>
        </w:rPr>
      </w:pPr>
    </w:p>
    <w:p w14:paraId="45B5DEB3" w14:textId="7432FA90" w:rsidR="008509B7" w:rsidRPr="00C55ECC" w:rsidRDefault="008509B7" w:rsidP="008509B7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C55ECC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 xml:space="preserve">ANTECEDENTES DEL PRODUCTO </w:t>
      </w:r>
    </w:p>
    <w:p w14:paraId="6D2D5C4E" w14:textId="5A10A26F" w:rsidR="008509B7" w:rsidRPr="00C55ECC" w:rsidRDefault="008509B7" w:rsidP="008509B7">
      <w:pPr>
        <w:widowControl/>
        <w:rPr>
          <w:rFonts w:ascii="DINPro" w:eastAsia="Calibri" w:hAnsi="DINPro"/>
          <w:snapToGrid/>
          <w:sz w:val="10"/>
          <w:szCs w:val="6"/>
          <w:lang w:val="es-ES" w:eastAsia="en-US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8509B7" w:rsidRPr="00794315" w14:paraId="3556C37D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003B1008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MEMORIA EXPLICATIVA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4E2A166" w14:textId="51FD9178" w:rsidR="008509B7" w:rsidRPr="00D25375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FF0000"/>
                <w:sz w:val="18"/>
                <w:szCs w:val="12"/>
                <w:lang w:val="es-ES" w:eastAsia="en-US"/>
              </w:rPr>
            </w:pPr>
          </w:p>
        </w:tc>
      </w:tr>
      <w:tr w:rsidR="008509B7" w:rsidRPr="00794315" w14:paraId="66F07E64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5C9656D1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PLANOS DEL PRODUCTO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0E8D89EA" w14:textId="07C2880E" w:rsidR="008509B7" w:rsidRPr="00D25375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FF0000"/>
                <w:sz w:val="18"/>
                <w:szCs w:val="12"/>
                <w:lang w:val="es-ES" w:eastAsia="en-US"/>
              </w:rPr>
            </w:pPr>
          </w:p>
        </w:tc>
      </w:tr>
      <w:tr w:rsidR="008509B7" w:rsidRPr="00794315" w14:paraId="7D5E6D02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332DBEDC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PLANOS DE PARTES Y PIEZAS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CFFD369" w14:textId="4CEA444C" w:rsidR="008509B7" w:rsidRPr="00D25375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FF0000"/>
                <w:sz w:val="18"/>
                <w:szCs w:val="12"/>
                <w:lang w:val="es-ES" w:eastAsia="en-US"/>
              </w:rPr>
            </w:pPr>
          </w:p>
        </w:tc>
      </w:tr>
      <w:tr w:rsidR="008509B7" w:rsidRPr="00794315" w14:paraId="3E74FE5E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2A88EE53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INSTRUCCIONES DEL PRODUCTO EN ESPAÑOL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622B9EB9" w14:textId="524AEED3" w:rsidR="008509B7" w:rsidRPr="00D25375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FF0000"/>
                <w:sz w:val="18"/>
                <w:szCs w:val="12"/>
                <w:lang w:val="es-ES" w:eastAsia="en-US"/>
              </w:rPr>
            </w:pPr>
          </w:p>
        </w:tc>
      </w:tr>
      <w:tr w:rsidR="008509B7" w:rsidRPr="00794315" w14:paraId="3015B73B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294F29DA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eastAsia="en-US"/>
              </w:rPr>
              <w:t xml:space="preserve">PRODUCTO REQUIERE MANTENCIÓN O REPARACIÓN 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D055188" w14:textId="171A8CFF" w:rsidR="008509B7" w:rsidRPr="00D25375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FF0000"/>
                <w:sz w:val="18"/>
                <w:szCs w:val="12"/>
                <w:lang w:val="es-ES" w:eastAsia="en-US"/>
              </w:rPr>
            </w:pPr>
          </w:p>
        </w:tc>
      </w:tr>
    </w:tbl>
    <w:p w14:paraId="4C2330B1" w14:textId="77777777" w:rsidR="008509B7" w:rsidRDefault="008509B7" w:rsidP="008509B7">
      <w:pPr>
        <w:tabs>
          <w:tab w:val="left" w:pos="6645"/>
        </w:tabs>
        <w:jc w:val="both"/>
        <w:rPr>
          <w:lang w:val="es-ES_tradnl"/>
        </w:rPr>
      </w:pPr>
    </w:p>
    <w:p w14:paraId="7D0FE378" w14:textId="5A3AC712" w:rsidR="008509B7" w:rsidRPr="00C55ECC" w:rsidRDefault="008509B7" w:rsidP="008509B7">
      <w:pPr>
        <w:tabs>
          <w:tab w:val="left" w:pos="6645"/>
        </w:tabs>
        <w:jc w:val="both"/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</w:pPr>
      <w:r w:rsidRPr="00C55ECC"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 xml:space="preserve">Nota: </w:t>
      </w:r>
      <w:r w:rsidR="00D41982" w:rsidRPr="00C55ECC"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>En caso de que</w:t>
      </w:r>
      <w:r w:rsidRPr="00C55ECC"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 xml:space="preserve"> el producto requiera mantención o reparación deberá indicarlo en el siguiente punto.</w:t>
      </w:r>
    </w:p>
    <w:p w14:paraId="65966562" w14:textId="77777777" w:rsidR="008509B7" w:rsidRDefault="008509B7" w:rsidP="008509B7">
      <w:pPr>
        <w:tabs>
          <w:tab w:val="left" w:pos="6645"/>
        </w:tabs>
        <w:jc w:val="both"/>
        <w:rPr>
          <w:lang w:val="es-ES_tradnl"/>
        </w:rPr>
      </w:pPr>
    </w:p>
    <w:p w14:paraId="55BC44EE" w14:textId="77777777" w:rsidR="008509B7" w:rsidRPr="00C55ECC" w:rsidRDefault="008509B7" w:rsidP="008509B7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C55ECC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ANTECEDENTES DE</w:t>
      </w:r>
      <w:r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 xml:space="preserve"> SERVICIO TÉCNICO</w:t>
      </w:r>
    </w:p>
    <w:p w14:paraId="32AD409E" w14:textId="77777777" w:rsidR="008509B7" w:rsidRPr="00C55ECC" w:rsidRDefault="008509B7" w:rsidP="008509B7">
      <w:pPr>
        <w:widowControl/>
        <w:rPr>
          <w:rFonts w:ascii="DINPro" w:eastAsia="Calibri" w:hAnsi="DINPro"/>
          <w:snapToGrid/>
          <w:sz w:val="10"/>
          <w:szCs w:val="6"/>
          <w:lang w:val="es-ES" w:eastAsia="en-US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8509B7" w:rsidRPr="00794315" w14:paraId="1919439D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3B94C54A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NOMBRE SERVICIO TÉCNICO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5618432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8509B7" w:rsidRPr="00794315" w14:paraId="567C68FC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7943A284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RUT DE SERVICIO TÉCNICO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32BEA2E8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8509B7" w:rsidRPr="00794315" w14:paraId="1FC98353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7DD4690E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NOMBRE REPRESENTANTE LEGAL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8CF324C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8509B7" w:rsidRPr="00794315" w14:paraId="409BA447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0BFC858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DIRECCIÓN DEL SERVICIO TÉCNICO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28758C7F" w14:textId="77777777" w:rsidR="008509B7" w:rsidRPr="000522EC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</w:tr>
      <w:tr w:rsidR="008509B7" w:rsidRPr="000B69B2" w14:paraId="2771CBF0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2DF9FDDA" w14:textId="77777777" w:rsidR="008509B7" w:rsidRPr="000B69B2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pt-BR" w:eastAsia="en-US"/>
              </w:rPr>
            </w:pPr>
            <w:r w:rsidRPr="000B69B2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pt-BR" w:eastAsia="en-US"/>
              </w:rPr>
              <w:t>E-MAIL DE CONTACTO D</w:t>
            </w:r>
            <w:r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pt-BR" w:eastAsia="en-US"/>
              </w:rPr>
              <w:t>EL SERVICIO TÉCNICO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6A8C67AA" w14:textId="77777777" w:rsidR="008509B7" w:rsidRPr="000B69B2" w:rsidRDefault="008509B7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pt-BR" w:eastAsia="en-US"/>
              </w:rPr>
            </w:pPr>
          </w:p>
        </w:tc>
      </w:tr>
    </w:tbl>
    <w:p w14:paraId="53A96E3C" w14:textId="77777777" w:rsidR="008509B7" w:rsidRPr="000B69B2" w:rsidRDefault="008509B7" w:rsidP="008509B7">
      <w:pPr>
        <w:tabs>
          <w:tab w:val="left" w:pos="6645"/>
        </w:tabs>
        <w:jc w:val="both"/>
        <w:rPr>
          <w:lang w:val="pt-BR"/>
        </w:rPr>
      </w:pPr>
    </w:p>
    <w:p w14:paraId="25F6C88B" w14:textId="77777777" w:rsidR="008509B7" w:rsidRPr="00272D39" w:rsidRDefault="008509B7" w:rsidP="008509B7">
      <w:pPr>
        <w:tabs>
          <w:tab w:val="left" w:pos="6645"/>
        </w:tabs>
        <w:jc w:val="both"/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</w:pPr>
      <w:r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 xml:space="preserve">Nota: </w:t>
      </w:r>
      <w:r w:rsidRPr="00272D39"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>El Servicio Técnico deberá presentar documentos que acrediten la autorización por el fabricante para la realización de su servicio.</w:t>
      </w:r>
    </w:p>
    <w:p w14:paraId="077840AF" w14:textId="2A7A7C2B" w:rsidR="008509B7" w:rsidRDefault="008509B7" w:rsidP="008509B7">
      <w:pPr>
        <w:tabs>
          <w:tab w:val="left" w:pos="6645"/>
        </w:tabs>
        <w:jc w:val="both"/>
        <w:rPr>
          <w:lang w:val="es-ES_tradnl"/>
        </w:rPr>
      </w:pPr>
    </w:p>
    <w:p w14:paraId="37FA580F" w14:textId="1A111A82" w:rsidR="0008630D" w:rsidRDefault="0008630D" w:rsidP="008509B7">
      <w:pPr>
        <w:tabs>
          <w:tab w:val="left" w:pos="6645"/>
        </w:tabs>
        <w:jc w:val="both"/>
        <w:rPr>
          <w:lang w:val="es-ES_tradnl"/>
        </w:rPr>
      </w:pPr>
    </w:p>
    <w:p w14:paraId="1D32A5A6" w14:textId="364F84C1" w:rsidR="0008630D" w:rsidRDefault="0008630D" w:rsidP="008509B7">
      <w:pPr>
        <w:tabs>
          <w:tab w:val="left" w:pos="6645"/>
        </w:tabs>
        <w:jc w:val="both"/>
        <w:rPr>
          <w:lang w:val="es-ES_tradnl"/>
        </w:rPr>
      </w:pPr>
    </w:p>
    <w:p w14:paraId="23A4B742" w14:textId="77777777" w:rsidR="001B70D9" w:rsidRDefault="001B70D9" w:rsidP="008509B7">
      <w:pPr>
        <w:tabs>
          <w:tab w:val="left" w:pos="6645"/>
        </w:tabs>
        <w:jc w:val="both"/>
        <w:rPr>
          <w:lang w:val="es-ES_tradnl"/>
        </w:rPr>
      </w:pPr>
    </w:p>
    <w:p w14:paraId="7BACEAFB" w14:textId="77777777" w:rsidR="0008630D" w:rsidRDefault="0008630D" w:rsidP="008509B7">
      <w:pPr>
        <w:tabs>
          <w:tab w:val="left" w:pos="6645"/>
        </w:tabs>
        <w:jc w:val="both"/>
        <w:rPr>
          <w:lang w:val="es-ES_tradnl"/>
        </w:rPr>
      </w:pPr>
    </w:p>
    <w:p w14:paraId="38A0DA1D" w14:textId="77777777" w:rsidR="00723611" w:rsidRDefault="00723611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lastRenderedPageBreak/>
        <w:t xml:space="preserve">CARACTERÍSTICAS ESPECIALES DEL PRODUCTO </w:t>
      </w:r>
    </w:p>
    <w:p w14:paraId="0DDC52FF" w14:textId="77777777" w:rsidR="00723611" w:rsidRDefault="00723611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5868A68D" w14:textId="77777777" w:rsidR="00C55ECC" w:rsidRDefault="00723611" w:rsidP="00C55ECC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723611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DOCUMENTOS SOLICITADOS SOLO PARA CERTIFICACIÓN CON SISTEMA 6</w:t>
      </w:r>
    </w:p>
    <w:p w14:paraId="41CA459D" w14:textId="77777777" w:rsidR="00C55ECC" w:rsidRPr="0020302B" w:rsidRDefault="00C55ECC" w:rsidP="00C55ECC">
      <w:pPr>
        <w:widowControl/>
        <w:rPr>
          <w:rFonts w:ascii="DINPro" w:eastAsia="Calibri" w:hAnsi="DINPro"/>
          <w:snapToGrid/>
          <w:sz w:val="22"/>
          <w:szCs w:val="22"/>
          <w:lang w:val="es-ES" w:eastAsia="en-US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C55ECC" w:rsidRPr="000522EC" w14:paraId="08AEBF97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07DD8270" w14:textId="77777777" w:rsidR="00C55ECC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CERTIFICADO DE TIPO Y SU VIGENCIA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7E1B377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eastAsia="en-US"/>
              </w:rPr>
            </w:pPr>
          </w:p>
        </w:tc>
      </w:tr>
      <w:tr w:rsidR="00C55ECC" w:rsidRPr="000522EC" w14:paraId="0B86A3B5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32F8B1CA" w14:textId="77777777" w:rsidR="00C55ECC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CERTIFICADO DE APROBACIÓN Y SU VIGENCIA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09C95320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  <w:tr w:rsidR="00C55ECC" w:rsidRPr="000522EC" w14:paraId="7776C39E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47430941" w14:textId="77777777" w:rsidR="00C55ECC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MARCA DE CONFORMIDAD Y SELLO Y SU VIGENCIA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1C6ECC9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  <w:tr w:rsidR="00C55ECC" w:rsidRPr="000522EC" w14:paraId="53DB3BB6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223B741E" w14:textId="77777777" w:rsidR="00C55ECC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proofErr w:type="spellStart"/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Nº</w:t>
            </w:r>
            <w:proofErr w:type="spellEnd"/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 xml:space="preserve"> DE RESOLUCIÓN Y FECHA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DE27624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  <w:tr w:rsidR="000D3D28" w:rsidRPr="000522EC" w14:paraId="3E22C19E" w14:textId="77777777" w:rsidTr="000522EC">
        <w:trPr>
          <w:trHeight w:val="108"/>
        </w:trPr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42703047" w14:textId="195EBFF2" w:rsidR="000D3D28" w:rsidRPr="000522EC" w:rsidRDefault="0020302B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pt-BR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pt-BR" w:eastAsia="en-US"/>
              </w:rPr>
              <w:t>NOMBRE DEL ORGANISMO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64F8F6D9" w14:textId="77777777" w:rsidR="000D3D28" w:rsidRPr="000522EC" w:rsidRDefault="000D3D28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  <w:tr w:rsidR="00C55ECC" w:rsidRPr="000522EC" w14:paraId="4D422787" w14:textId="77777777" w:rsidTr="000522EC">
        <w:trPr>
          <w:trHeight w:val="108"/>
        </w:trPr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1C8E9FE4" w14:textId="59E2B8E3" w:rsidR="00C55ECC" w:rsidRPr="000522EC" w:rsidRDefault="0020302B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pt-BR" w:eastAsia="en-US"/>
              </w:rPr>
            </w:pPr>
            <w:r w:rsidRPr="0020302B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pt-BR" w:eastAsia="en-US"/>
              </w:rPr>
              <w:t>ACREDITACIÓN IAF E ILAC VIGENTE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2698C173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</w:tbl>
    <w:p w14:paraId="64464663" w14:textId="77777777" w:rsidR="0012164B" w:rsidRDefault="0012164B" w:rsidP="00723611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7759B91B" w14:textId="6688778E" w:rsidR="00723611" w:rsidRDefault="00723611" w:rsidP="00723611">
      <w:pPr>
        <w:widowControl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723611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 xml:space="preserve">DOCUMENTOS SOLICITADOS SOLO PARA CERTIFICACIÓN CON SISTEMA </w:t>
      </w:r>
      <w:r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2</w:t>
      </w:r>
    </w:p>
    <w:p w14:paraId="481F4AC0" w14:textId="77777777" w:rsidR="00723611" w:rsidRPr="00723611" w:rsidRDefault="00723611" w:rsidP="00C55ECC">
      <w:pPr>
        <w:tabs>
          <w:tab w:val="left" w:pos="6645"/>
        </w:tabs>
        <w:jc w:val="both"/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723611" w:rsidRPr="000522EC" w14:paraId="7E13FCE8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73839105" w14:textId="77777777" w:rsidR="00723611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INFORME DE AUDITORÍA DEL SISTEMA DE CONTROL DE CALIDAD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195F74E4" w14:textId="77777777" w:rsidR="00723611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eastAsia="en-US"/>
              </w:rPr>
            </w:pPr>
          </w:p>
        </w:tc>
      </w:tr>
      <w:tr w:rsidR="00723611" w:rsidRPr="000522EC" w14:paraId="0F376845" w14:textId="77777777" w:rsidTr="000522EC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5FDA4551" w14:textId="77777777" w:rsidR="00723611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INFORME DE RESULTADOS DE ENSAYOS DE MUESTRAS EXTRAÍDAS DESDE EL MERCADO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53A22A23" w14:textId="77777777" w:rsidR="00723611" w:rsidRPr="000522EC" w:rsidRDefault="00723611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</w:tbl>
    <w:p w14:paraId="5BA7D397" w14:textId="77777777" w:rsidR="00723611" w:rsidRDefault="00723611" w:rsidP="00C55ECC">
      <w:pPr>
        <w:tabs>
          <w:tab w:val="left" w:pos="6645"/>
        </w:tabs>
        <w:jc w:val="both"/>
        <w:rPr>
          <w:lang w:val="es-ES_tradnl"/>
        </w:rPr>
      </w:pPr>
    </w:p>
    <w:p w14:paraId="14B08F5D" w14:textId="1381EA9F" w:rsidR="00B77301" w:rsidRPr="00B77301" w:rsidRDefault="00B77301" w:rsidP="00285D5E">
      <w:pPr>
        <w:widowControl/>
        <w:jc w:val="both"/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</w:pPr>
      <w:r w:rsidRPr="00B77301"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>NOTA:</w:t>
      </w:r>
      <w:r w:rsidR="000A2EAB"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 xml:space="preserve"> </w:t>
      </w:r>
      <w:r w:rsidRPr="00B77301">
        <w:rPr>
          <w:rFonts w:ascii="DINPro" w:eastAsia="Calibri" w:hAnsi="DINPro"/>
          <w:snapToGrid/>
          <w:color w:val="262626"/>
          <w:sz w:val="18"/>
          <w:szCs w:val="12"/>
          <w:lang w:val="es-ES" w:eastAsia="en-US"/>
        </w:rPr>
        <w:t>La solicitud debe ser llenada en (2) dos ejemplares originales en su totalidad, y se debe acompañar con la documentación en duplicado.</w:t>
      </w:r>
    </w:p>
    <w:p w14:paraId="1278A592" w14:textId="77777777" w:rsidR="0012164B" w:rsidRDefault="0012164B" w:rsidP="005024A0">
      <w:pPr>
        <w:tabs>
          <w:tab w:val="left" w:pos="6645"/>
        </w:tabs>
        <w:jc w:val="both"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</w:p>
    <w:p w14:paraId="0DFA26F1" w14:textId="64E0786C" w:rsidR="005024A0" w:rsidRDefault="005024A0" w:rsidP="005024A0">
      <w:pPr>
        <w:tabs>
          <w:tab w:val="left" w:pos="6645"/>
        </w:tabs>
        <w:jc w:val="both"/>
        <w:rPr>
          <w:rFonts w:ascii="DIN Next LT Pro" w:eastAsia="Calibri" w:hAnsi="DIN Next LT Pro"/>
          <w:b/>
          <w:snapToGrid/>
          <w:sz w:val="22"/>
          <w:szCs w:val="22"/>
          <w:lang w:eastAsia="en-US"/>
        </w:rPr>
      </w:pPr>
      <w:r w:rsidRPr="005024A0"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>DE USO EXCLUSIVO DEL ORGANISMO DE CERTIFICACIÓN</w:t>
      </w:r>
      <w:r>
        <w:rPr>
          <w:rFonts w:ascii="DIN Next LT Pro" w:eastAsia="Calibri" w:hAnsi="DIN Next LT Pro"/>
          <w:b/>
          <w:snapToGrid/>
          <w:sz w:val="22"/>
          <w:szCs w:val="22"/>
          <w:lang w:eastAsia="en-US"/>
        </w:rPr>
        <w:t xml:space="preserve"> </w:t>
      </w:r>
    </w:p>
    <w:p w14:paraId="37EF444B" w14:textId="1D52D676" w:rsidR="00C55ECC" w:rsidRPr="005024A0" w:rsidRDefault="005024A0" w:rsidP="005024A0">
      <w:pPr>
        <w:tabs>
          <w:tab w:val="left" w:pos="6645"/>
        </w:tabs>
        <w:jc w:val="both"/>
        <w:rPr>
          <w:rFonts w:ascii="DIN Next LT Pro" w:eastAsia="Calibri" w:hAnsi="DIN Next LT Pro"/>
          <w:b/>
          <w:snapToGrid/>
          <w:sz w:val="18"/>
          <w:szCs w:val="18"/>
          <w:lang w:eastAsia="en-US"/>
        </w:rPr>
      </w:pPr>
      <w:r w:rsidRPr="005024A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>(Completar solo en caso de que solicitud quede sin efecto)</w:t>
      </w:r>
    </w:p>
    <w:p w14:paraId="711BC6F6" w14:textId="77777777" w:rsidR="00C55ECC" w:rsidRDefault="00C55ECC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p w14:paraId="0692CC2D" w14:textId="77777777" w:rsidR="005024A0" w:rsidRPr="00CB1180" w:rsidRDefault="005024A0" w:rsidP="005024A0">
      <w:pPr>
        <w:tabs>
          <w:tab w:val="left" w:pos="-1440"/>
        </w:tabs>
        <w:ind w:left="709" w:hanging="709"/>
        <w:jc w:val="both"/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</w:pP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>a)</w:t>
      </w: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ab/>
        <w:t>La Información acerca del cliente y el producto es suficiente para realizar el proceso de certificación;</w:t>
      </w:r>
    </w:p>
    <w:p w14:paraId="48AF8BF3" w14:textId="77777777" w:rsidR="005024A0" w:rsidRPr="00CB1180" w:rsidRDefault="005024A0" w:rsidP="005024A0">
      <w:pPr>
        <w:tabs>
          <w:tab w:val="left" w:pos="-1440"/>
        </w:tabs>
        <w:ind w:left="709" w:hanging="709"/>
        <w:jc w:val="both"/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</w:pP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>b)</w:t>
      </w: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ab/>
        <w:t>Se resuelve cualquier diferencia de entendimiento conocida entre el organismo de certificación y el cliente, incluyendo el acuerdo con las normas u otros documentos normativos;</w:t>
      </w:r>
    </w:p>
    <w:p w14:paraId="1198CC8F" w14:textId="77777777" w:rsidR="005024A0" w:rsidRPr="00CB1180" w:rsidRDefault="005024A0" w:rsidP="005024A0">
      <w:pPr>
        <w:tabs>
          <w:tab w:val="left" w:pos="-1440"/>
        </w:tabs>
        <w:ind w:left="709" w:hanging="709"/>
        <w:jc w:val="both"/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</w:pP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>c)</w:t>
      </w: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ab/>
        <w:t>Se define el alcance de la certificación solicitada;</w:t>
      </w:r>
    </w:p>
    <w:p w14:paraId="2DEC5747" w14:textId="77777777" w:rsidR="005024A0" w:rsidRPr="00CB1180" w:rsidRDefault="005024A0" w:rsidP="005024A0">
      <w:pPr>
        <w:tabs>
          <w:tab w:val="left" w:pos="-1440"/>
        </w:tabs>
        <w:ind w:left="709" w:hanging="709"/>
        <w:jc w:val="both"/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</w:pP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>d)</w:t>
      </w: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ab/>
        <w:t>Se dispone de los medios para realizar todas las actividades de evaluación;</w:t>
      </w:r>
    </w:p>
    <w:p w14:paraId="51ACC3C7" w14:textId="5EDD03A7" w:rsidR="00C55ECC" w:rsidRPr="00CB1180" w:rsidRDefault="005024A0" w:rsidP="005024A0">
      <w:pPr>
        <w:tabs>
          <w:tab w:val="left" w:pos="-1440"/>
        </w:tabs>
        <w:ind w:left="709" w:hanging="709"/>
        <w:jc w:val="both"/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</w:pP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>e)</w:t>
      </w:r>
      <w:r w:rsidRPr="00CB1180">
        <w:rPr>
          <w:rFonts w:ascii="DIN Next LT Pro" w:eastAsia="Calibri" w:hAnsi="DIN Next LT Pro"/>
          <w:bCs/>
          <w:snapToGrid/>
          <w:sz w:val="18"/>
          <w:szCs w:val="18"/>
          <w:lang w:eastAsia="en-US"/>
        </w:rPr>
        <w:tab/>
        <w:t>El organismo de certificación tiene la competencia y la capacidad para llevar a cabo la certificación.</w:t>
      </w:r>
    </w:p>
    <w:p w14:paraId="6BDF7F3C" w14:textId="7707279E" w:rsidR="00C55ECC" w:rsidRDefault="00C55ECC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p w14:paraId="6887C890" w14:textId="77777777" w:rsidR="0012164B" w:rsidRPr="00596436" w:rsidRDefault="0012164B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3828"/>
        <w:gridCol w:w="6377"/>
      </w:tblGrid>
      <w:tr w:rsidR="005024A0" w:rsidRPr="000522EC" w14:paraId="6DECE022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01F3B705" w14:textId="384BC8C9" w:rsidR="005024A0" w:rsidRPr="000522EC" w:rsidRDefault="005024A0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NÚMERO DE SOLICITUD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DC0F110" w14:textId="77777777" w:rsidR="005024A0" w:rsidRPr="000522EC" w:rsidRDefault="005024A0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eastAsia="en-US"/>
              </w:rPr>
            </w:pPr>
          </w:p>
        </w:tc>
      </w:tr>
      <w:tr w:rsidR="005024A0" w:rsidRPr="000522EC" w14:paraId="154A03E3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335F69B8" w14:textId="3265793B" w:rsidR="005024A0" w:rsidRPr="000522EC" w:rsidRDefault="005024A0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SOLICITUD QUEDA SIN EFECTO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6E678AF0" w14:textId="45627C35" w:rsidR="005024A0" w:rsidRPr="000522EC" w:rsidRDefault="00D25375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SI/NO</w:t>
            </w:r>
          </w:p>
        </w:tc>
      </w:tr>
      <w:tr w:rsidR="005024A0" w:rsidRPr="000522EC" w14:paraId="0F53F05D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5383E81E" w14:textId="79B5FBC5" w:rsidR="005024A0" w:rsidRPr="000522EC" w:rsidRDefault="005024A0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MOTIVO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066C99C6" w14:textId="77777777" w:rsidR="005024A0" w:rsidRPr="000522EC" w:rsidRDefault="005024A0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  <w:tr w:rsidR="005024A0" w:rsidRPr="000522EC" w14:paraId="596156AE" w14:textId="77777777" w:rsidTr="00D367A5">
        <w:tc>
          <w:tcPr>
            <w:tcW w:w="3828" w:type="dxa"/>
            <w:tcBorders>
              <w:right w:val="single" w:sz="4" w:space="0" w:color="auto"/>
            </w:tcBorders>
            <w:shd w:val="clear" w:color="auto" w:fill="auto"/>
          </w:tcPr>
          <w:p w14:paraId="2238D270" w14:textId="2FE3B2DC" w:rsidR="005024A0" w:rsidRPr="000522EC" w:rsidRDefault="005024A0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  <w:r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  <w:t>FECHA</w:t>
            </w:r>
          </w:p>
        </w:tc>
        <w:tc>
          <w:tcPr>
            <w:tcW w:w="6377" w:type="dxa"/>
            <w:tcBorders>
              <w:left w:val="single" w:sz="4" w:space="0" w:color="auto"/>
            </w:tcBorders>
            <w:shd w:val="clear" w:color="auto" w:fill="auto"/>
          </w:tcPr>
          <w:p w14:paraId="78EDE46E" w14:textId="77777777" w:rsidR="005024A0" w:rsidRPr="000522EC" w:rsidRDefault="005024A0" w:rsidP="00D367A5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8"/>
                <w:lang w:val="es-ES" w:eastAsia="en-US"/>
              </w:rPr>
            </w:pPr>
          </w:p>
        </w:tc>
      </w:tr>
    </w:tbl>
    <w:p w14:paraId="782107BF" w14:textId="77777777" w:rsidR="00C55ECC" w:rsidRPr="00596436" w:rsidRDefault="00C55ECC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p w14:paraId="26331A68" w14:textId="4D517AA3" w:rsidR="00C55ECC" w:rsidRDefault="00C55ECC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p w14:paraId="4758D133" w14:textId="594D7FD7" w:rsidR="005024A0" w:rsidRDefault="005024A0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p w14:paraId="0D2E4655" w14:textId="77777777" w:rsidR="00BE79A2" w:rsidRDefault="00BE79A2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p w14:paraId="1188D08A" w14:textId="77777777" w:rsidR="00C55ECC" w:rsidRDefault="00C55ECC" w:rsidP="00C55ECC">
      <w:pPr>
        <w:tabs>
          <w:tab w:val="left" w:pos="-1440"/>
        </w:tabs>
        <w:ind w:left="709" w:hanging="709"/>
        <w:jc w:val="both"/>
        <w:rPr>
          <w:rFonts w:ascii="Calibri" w:hAnsi="Calibri" w:cs="Calibri"/>
          <w:lang w:val="es-ES_tradn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1985"/>
        <w:gridCol w:w="3402"/>
      </w:tblGrid>
      <w:tr w:rsidR="00C55ECC" w:rsidRPr="00A328FF" w14:paraId="07FBAA61" w14:textId="77777777" w:rsidTr="000522EC">
        <w:trPr>
          <w:trHeight w:val="624"/>
          <w:jc w:val="center"/>
        </w:trPr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B4FFEB" w14:textId="1578E97F" w:rsidR="00C55ECC" w:rsidRPr="000522EC" w:rsidRDefault="00C55ECC" w:rsidP="000522EC">
            <w:pPr>
              <w:widowControl/>
              <w:spacing w:before="60" w:after="60"/>
              <w:jc w:val="both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NOMBRE Y FIRMA DEL RESPONSABLE DE</w:t>
            </w:r>
            <w:r w:rsidR="005024A0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L ORGANISMO DE </w:t>
            </w: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CERTIFICACIÓN DE</w:t>
            </w:r>
            <w:r w:rsidR="005024A0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PRODUCTOS</w:t>
            </w:r>
          </w:p>
        </w:tc>
        <w:tc>
          <w:tcPr>
            <w:tcW w:w="1985" w:type="dxa"/>
            <w:shd w:val="clear" w:color="auto" w:fill="auto"/>
          </w:tcPr>
          <w:p w14:paraId="62CAC6A4" w14:textId="77777777" w:rsidR="00C55ECC" w:rsidRPr="000522EC" w:rsidRDefault="00C55ECC" w:rsidP="000522EC">
            <w:pPr>
              <w:widowControl/>
              <w:spacing w:before="60" w:after="60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14:paraId="18336D7A" w14:textId="28FFB060" w:rsidR="00C55ECC" w:rsidRPr="000522EC" w:rsidRDefault="00C55ECC" w:rsidP="000522EC">
            <w:pPr>
              <w:widowControl/>
              <w:spacing w:before="60" w:after="60"/>
              <w:jc w:val="both"/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</w:pP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NOMBRE, FIRMA Y </w:t>
            </w:r>
            <w:r w:rsidR="005024A0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RUT</w:t>
            </w: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 DEL RE</w:t>
            </w:r>
            <w:r w:rsidR="005024A0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 xml:space="preserve">PRESENTANTE </w:t>
            </w:r>
            <w:r w:rsidRPr="000522EC">
              <w:rPr>
                <w:rFonts w:ascii="DINPro" w:eastAsia="Calibri" w:hAnsi="DINPro"/>
                <w:snapToGrid/>
                <w:color w:val="262626"/>
                <w:sz w:val="18"/>
                <w:szCs w:val="12"/>
                <w:lang w:val="es-ES" w:eastAsia="en-US"/>
              </w:rPr>
              <w:t>DE LA EMPRESA SOLICITANTE</w:t>
            </w:r>
          </w:p>
        </w:tc>
      </w:tr>
    </w:tbl>
    <w:p w14:paraId="6DC94A62" w14:textId="77777777" w:rsidR="009940DB" w:rsidRDefault="009940DB" w:rsidP="000C36D8">
      <w:pPr>
        <w:tabs>
          <w:tab w:val="left" w:pos="-1440"/>
        </w:tabs>
        <w:ind w:left="709" w:hanging="709"/>
        <w:jc w:val="both"/>
        <w:rPr>
          <w:rFonts w:ascii="Calibri" w:hAnsi="Calibri" w:cs="Calibri"/>
          <w:sz w:val="22"/>
          <w:szCs w:val="22"/>
          <w:lang w:val="es-ES_tradnl"/>
        </w:rPr>
      </w:pPr>
    </w:p>
    <w:sectPr w:rsidR="009940DB" w:rsidSect="00CB1180">
      <w:headerReference w:type="default" r:id="rId11"/>
      <w:footerReference w:type="default" r:id="rId12"/>
      <w:footerReference w:type="first" r:id="rId13"/>
      <w:endnotePr>
        <w:numFmt w:val="decimal"/>
      </w:endnotePr>
      <w:type w:val="continuous"/>
      <w:pgSz w:w="12240" w:h="15840"/>
      <w:pgMar w:top="1418" w:right="964" w:bottom="1276" w:left="964" w:header="709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E6378" w14:textId="77777777" w:rsidR="009E62DD" w:rsidRDefault="009E62DD">
      <w:r>
        <w:separator/>
      </w:r>
    </w:p>
  </w:endnote>
  <w:endnote w:type="continuationSeparator" w:id="0">
    <w:p w14:paraId="55DAB84A" w14:textId="77777777" w:rsidR="009E62DD" w:rsidRDefault="009E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DINPro Medium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2C837" w14:textId="77777777" w:rsidR="006D183E" w:rsidRPr="009A6C78" w:rsidRDefault="006D183E" w:rsidP="009A6C78">
    <w:pPr>
      <w:pStyle w:val="Piedepgina"/>
      <w:rPr>
        <w:lang w:val="es-ES_tradnl"/>
      </w:rPr>
    </w:pPr>
    <w:r w:rsidRPr="005D78C0">
      <w:rPr>
        <w:rFonts w:ascii="Calibri" w:hAnsi="Calibri" w:cs="Calibri"/>
        <w:color w:val="808080"/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32B6" w14:textId="77777777" w:rsidR="006D183E" w:rsidRPr="00292A9E" w:rsidRDefault="006D183E" w:rsidP="004958FB">
    <w:pPr>
      <w:pStyle w:val="Piedepgina"/>
      <w:rPr>
        <w:sz w:val="16"/>
        <w:szCs w:val="16"/>
        <w:lang w:val="es-ES_tradnl"/>
      </w:rPr>
    </w:pPr>
    <w:r w:rsidRPr="00292A9E">
      <w:rPr>
        <w:sz w:val="16"/>
        <w:szCs w:val="16"/>
      </w:rPr>
      <w:t xml:space="preserve">                  </w:t>
    </w:r>
  </w:p>
  <w:p w14:paraId="728C2A8F" w14:textId="77777777" w:rsidR="006D183E" w:rsidRPr="00B40D12" w:rsidRDefault="00A369FC" w:rsidP="004958FB">
    <w:pPr>
      <w:tabs>
        <w:tab w:val="left" w:pos="2835"/>
        <w:tab w:val="left" w:pos="6096"/>
      </w:tabs>
      <w:rPr>
        <w:sz w:val="20"/>
      </w:rPr>
    </w:pPr>
    <w:r>
      <w:rPr>
        <w:sz w:val="20"/>
      </w:rPr>
      <w:pict w14:anchorId="5CC42C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0.25pt;height:597pt">
          <v:imagedata r:id="rId1" o:title=""/>
        </v:shape>
      </w:pict>
    </w:r>
    <w:r>
      <w:rPr>
        <w:sz w:val="20"/>
      </w:rPr>
      <w:pict w14:anchorId="6CFF2739">
        <v:shape id="_x0000_i1026" type="#_x0000_t75" style="width:483.75pt;height:606pt">
          <v:imagedata r:id="rId2" o:title=""/>
        </v:shape>
      </w:pict>
    </w:r>
    <w:r>
      <w:rPr>
        <w:sz w:val="20"/>
      </w:rPr>
      <w:pict w14:anchorId="1390A7D3">
        <v:shape id="_x0000_i1027" type="#_x0000_t75" style="width:478.5pt;height:690.75pt">
          <v:imagedata r:id="rId3" o:title=""/>
        </v:shape>
      </w:pict>
    </w:r>
    <w:r>
      <w:rPr>
        <w:sz w:val="20"/>
      </w:rPr>
      <w:pict w14:anchorId="2F8315B5">
        <v:shape id="_x0000_i1028" type="#_x0000_t75" style="width:482.25pt;height:690.75pt">
          <v:imagedata r:id="rId4" o:title=""/>
        </v:shape>
      </w:pict>
    </w:r>
    <w:r>
      <w:rPr>
        <w:sz w:val="20"/>
      </w:rPr>
      <w:pict w14:anchorId="52E4823E">
        <v:shape id="_x0000_i1029" type="#_x0000_t75" style="width:500.25pt;height:597pt">
          <v:imagedata r:id="rId5" o:title=""/>
        </v:shape>
      </w:pict>
    </w:r>
    <w:r>
      <w:rPr>
        <w:sz w:val="20"/>
      </w:rPr>
      <w:pict w14:anchorId="236554EC">
        <v:shape id="_x0000_i1030" type="#_x0000_t75" style="width:483.75pt;height:606pt">
          <v:imagedata r:id="rId6" o:title=""/>
        </v:shape>
      </w:pict>
    </w:r>
    <w:r>
      <w:rPr>
        <w:sz w:val="20"/>
      </w:rPr>
      <w:pict w14:anchorId="0177B7C2">
        <v:shape id="_x0000_i1031" type="#_x0000_t75" style="width:478.5pt;height:690.75pt">
          <v:imagedata r:id="rId7" o:title=""/>
        </v:shape>
      </w:pict>
    </w:r>
    <w:r>
      <w:rPr>
        <w:sz w:val="20"/>
      </w:rPr>
      <w:pict w14:anchorId="68D12EAB">
        <v:shape id="_x0000_i1032" type="#_x0000_t75" style="width:482.25pt;height:690.75pt">
          <v:imagedata r:id="rId8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7F176" w14:textId="77777777" w:rsidR="009E62DD" w:rsidRDefault="009E62DD">
      <w:r>
        <w:separator/>
      </w:r>
    </w:p>
  </w:footnote>
  <w:footnote w:type="continuationSeparator" w:id="0">
    <w:p w14:paraId="104F4F41" w14:textId="77777777" w:rsidR="009E62DD" w:rsidRDefault="009E6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56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7"/>
      <w:gridCol w:w="4446"/>
      <w:gridCol w:w="3061"/>
    </w:tblGrid>
    <w:tr w:rsidR="00CB1180" w:rsidRPr="00EE6F2C" w14:paraId="2DBC8578" w14:textId="77777777" w:rsidTr="00D367A5">
      <w:trPr>
        <w:trHeight w:val="267"/>
      </w:trPr>
      <w:tc>
        <w:tcPr>
          <w:tcW w:w="3057" w:type="dxa"/>
        </w:tcPr>
        <w:p w14:paraId="175C5BF6" w14:textId="5BF7CF5A" w:rsidR="00CB1180" w:rsidRDefault="00CB1180" w:rsidP="00CB1180">
          <w:pPr>
            <w:pStyle w:val="SICALheader"/>
          </w:pPr>
          <w:r w:rsidRPr="00A27032">
            <w:t>${</w:t>
          </w:r>
          <w:r>
            <w:t>solicitud</w:t>
          </w:r>
          <w:r w:rsidRPr="00A27032">
            <w:t>}</w:t>
          </w:r>
        </w:p>
      </w:tc>
      <w:tc>
        <w:tcPr>
          <w:tcW w:w="4446" w:type="dxa"/>
          <w:vMerge w:val="restart"/>
          <w:vAlign w:val="center"/>
        </w:tcPr>
        <w:p w14:paraId="4D409FD8" w14:textId="2590F220" w:rsidR="00CB1180" w:rsidRPr="00EE6F2C" w:rsidRDefault="00CB1180" w:rsidP="00CB1180">
          <w:pPr>
            <w:pStyle w:val="Piedepgina"/>
            <w:jc w:val="center"/>
            <w:rPr>
              <w:lang w:val="es-ES_tradnl"/>
            </w:rPr>
          </w:pPr>
        </w:p>
      </w:tc>
      <w:tc>
        <w:tcPr>
          <w:tcW w:w="3061" w:type="dxa"/>
        </w:tcPr>
        <w:p w14:paraId="4340F324" w14:textId="11789598" w:rsidR="00CB1180" w:rsidRPr="00EE6F2C" w:rsidRDefault="00CB1180" w:rsidP="00CB1180">
          <w:pPr>
            <w:pStyle w:val="SICALheader"/>
            <w:jc w:val="right"/>
            <w:rPr>
              <w:lang w:val="es-ES_tradnl"/>
            </w:rPr>
          </w:pPr>
          <w:r w:rsidRPr="00093D99">
            <w:t>R</w:t>
          </w:r>
          <w:r>
            <w:t>O</w:t>
          </w:r>
          <w:r w:rsidR="0000329B">
            <w:t>E</w:t>
          </w:r>
          <w:r w:rsidRPr="00093D99">
            <w:t>-1-</w:t>
          </w:r>
          <w:r w:rsidR="0000329B">
            <w:t>4</w:t>
          </w:r>
          <w:r w:rsidR="00DC144D">
            <w:t xml:space="preserve"> </w:t>
          </w:r>
          <w:r w:rsidRPr="00093D99">
            <w:t xml:space="preserve">| Versión: </w:t>
          </w:r>
          <w:r w:rsidR="0000329B">
            <w:t>9</w:t>
          </w:r>
          <w:r w:rsidRPr="00093D99">
            <w:t xml:space="preserve"> | </w:t>
          </w:r>
          <w:r w:rsidR="00A369FC">
            <w:t>13</w:t>
          </w:r>
          <w:r w:rsidRPr="00093D99">
            <w:t>.</w:t>
          </w:r>
          <w:r>
            <w:t>0</w:t>
          </w:r>
          <w:r w:rsidR="00A369FC">
            <w:t>9</w:t>
          </w:r>
          <w:r w:rsidRPr="00093D99">
            <w:t>.202</w:t>
          </w:r>
          <w:r w:rsidR="00210D88">
            <w:t>2</w:t>
          </w:r>
        </w:p>
      </w:tc>
    </w:tr>
    <w:tr w:rsidR="00CB1180" w14:paraId="643A2456" w14:textId="77777777" w:rsidTr="00D367A5">
      <w:trPr>
        <w:trHeight w:val="291"/>
      </w:trPr>
      <w:tc>
        <w:tcPr>
          <w:tcW w:w="3057" w:type="dxa"/>
        </w:tcPr>
        <w:p w14:paraId="34591AD2" w14:textId="181E9988" w:rsidR="00CB1180" w:rsidRDefault="00CB1180" w:rsidP="00CB1180">
          <w:pPr>
            <w:pStyle w:val="SICALheader"/>
          </w:pPr>
        </w:p>
      </w:tc>
      <w:tc>
        <w:tcPr>
          <w:tcW w:w="4446" w:type="dxa"/>
          <w:vMerge/>
        </w:tcPr>
        <w:p w14:paraId="5966B60A" w14:textId="77777777" w:rsidR="00CB1180" w:rsidRPr="00EC1EDC" w:rsidRDefault="00CB1180" w:rsidP="00CB1180">
          <w:pPr>
            <w:pStyle w:val="Piedepgina"/>
            <w:jc w:val="center"/>
            <w:rPr>
              <w:rFonts w:ascii="DIN Next LT Pro" w:hAnsi="DIN Next LT Pro"/>
              <w:sz w:val="20"/>
              <w:lang w:val="es-MX"/>
            </w:rPr>
          </w:pPr>
        </w:p>
      </w:tc>
      <w:tc>
        <w:tcPr>
          <w:tcW w:w="3061" w:type="dxa"/>
        </w:tcPr>
        <w:p w14:paraId="54628FF9" w14:textId="77777777" w:rsidR="00CB1180" w:rsidRDefault="00CB1180" w:rsidP="00CB1180">
          <w:pPr>
            <w:pStyle w:val="SICALheader"/>
            <w:jc w:val="right"/>
          </w:pPr>
          <w:r>
            <w:rPr>
              <w:lang w:val="es-ES"/>
            </w:rPr>
            <w:t xml:space="preserve">Página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lang w:val="es-ES"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lang w:val="es-ES"/>
            </w:rPr>
            <w:t xml:space="preserve"> de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lang w:val="es-ES"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7B7A8C2A" w14:textId="77777777" w:rsidR="00CB1180" w:rsidRDefault="00CB11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5C08"/>
    <w:multiLevelType w:val="hybridMultilevel"/>
    <w:tmpl w:val="31CE095A"/>
    <w:lvl w:ilvl="0" w:tplc="B110300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B55A5"/>
    <w:multiLevelType w:val="hybridMultilevel"/>
    <w:tmpl w:val="E8545D86"/>
    <w:lvl w:ilvl="0" w:tplc="6F22F384">
      <w:start w:val="1"/>
      <w:numFmt w:val="lowerLetter"/>
      <w:lvlText w:val="%1)"/>
      <w:lvlJc w:val="left"/>
      <w:pPr>
        <w:ind w:left="636" w:hanging="360"/>
      </w:pPr>
      <w:rPr>
        <w:rFonts w:hint="default"/>
        <w:sz w:val="18"/>
        <w:szCs w:val="18"/>
      </w:rPr>
    </w:lvl>
    <w:lvl w:ilvl="1" w:tplc="340A0019" w:tentative="1">
      <w:start w:val="1"/>
      <w:numFmt w:val="lowerLetter"/>
      <w:lvlText w:val="%2."/>
      <w:lvlJc w:val="left"/>
      <w:pPr>
        <w:ind w:left="1356" w:hanging="360"/>
      </w:pPr>
    </w:lvl>
    <w:lvl w:ilvl="2" w:tplc="340A001B" w:tentative="1">
      <w:start w:val="1"/>
      <w:numFmt w:val="lowerRoman"/>
      <w:lvlText w:val="%3."/>
      <w:lvlJc w:val="right"/>
      <w:pPr>
        <w:ind w:left="2076" w:hanging="180"/>
      </w:pPr>
    </w:lvl>
    <w:lvl w:ilvl="3" w:tplc="340A000F" w:tentative="1">
      <w:start w:val="1"/>
      <w:numFmt w:val="decimal"/>
      <w:lvlText w:val="%4."/>
      <w:lvlJc w:val="left"/>
      <w:pPr>
        <w:ind w:left="2796" w:hanging="360"/>
      </w:pPr>
    </w:lvl>
    <w:lvl w:ilvl="4" w:tplc="340A0019" w:tentative="1">
      <w:start w:val="1"/>
      <w:numFmt w:val="lowerLetter"/>
      <w:lvlText w:val="%5."/>
      <w:lvlJc w:val="left"/>
      <w:pPr>
        <w:ind w:left="3516" w:hanging="360"/>
      </w:pPr>
    </w:lvl>
    <w:lvl w:ilvl="5" w:tplc="340A001B" w:tentative="1">
      <w:start w:val="1"/>
      <w:numFmt w:val="lowerRoman"/>
      <w:lvlText w:val="%6."/>
      <w:lvlJc w:val="right"/>
      <w:pPr>
        <w:ind w:left="4236" w:hanging="180"/>
      </w:pPr>
    </w:lvl>
    <w:lvl w:ilvl="6" w:tplc="340A000F" w:tentative="1">
      <w:start w:val="1"/>
      <w:numFmt w:val="decimal"/>
      <w:lvlText w:val="%7."/>
      <w:lvlJc w:val="left"/>
      <w:pPr>
        <w:ind w:left="4956" w:hanging="360"/>
      </w:pPr>
    </w:lvl>
    <w:lvl w:ilvl="7" w:tplc="340A0019" w:tentative="1">
      <w:start w:val="1"/>
      <w:numFmt w:val="lowerLetter"/>
      <w:lvlText w:val="%8."/>
      <w:lvlJc w:val="left"/>
      <w:pPr>
        <w:ind w:left="5676" w:hanging="360"/>
      </w:pPr>
    </w:lvl>
    <w:lvl w:ilvl="8" w:tplc="340A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 w15:restartNumberingAfterBreak="0">
    <w:nsid w:val="27CF5FE6"/>
    <w:multiLevelType w:val="hybridMultilevel"/>
    <w:tmpl w:val="286E57AC"/>
    <w:lvl w:ilvl="0" w:tplc="54A22AC4">
      <w:start w:val="1"/>
      <w:numFmt w:val="upperLetter"/>
      <w:lvlText w:val="%1)"/>
      <w:lvlJc w:val="left"/>
      <w:pPr>
        <w:ind w:left="8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7" w:hanging="360"/>
      </w:pPr>
    </w:lvl>
    <w:lvl w:ilvl="2" w:tplc="340A001B" w:tentative="1">
      <w:start w:val="1"/>
      <w:numFmt w:val="lowerRoman"/>
      <w:lvlText w:val="%3."/>
      <w:lvlJc w:val="right"/>
      <w:pPr>
        <w:ind w:left="2247" w:hanging="180"/>
      </w:pPr>
    </w:lvl>
    <w:lvl w:ilvl="3" w:tplc="340A000F" w:tentative="1">
      <w:start w:val="1"/>
      <w:numFmt w:val="decimal"/>
      <w:lvlText w:val="%4."/>
      <w:lvlJc w:val="left"/>
      <w:pPr>
        <w:ind w:left="2967" w:hanging="360"/>
      </w:pPr>
    </w:lvl>
    <w:lvl w:ilvl="4" w:tplc="340A0019" w:tentative="1">
      <w:start w:val="1"/>
      <w:numFmt w:val="lowerLetter"/>
      <w:lvlText w:val="%5."/>
      <w:lvlJc w:val="left"/>
      <w:pPr>
        <w:ind w:left="3687" w:hanging="360"/>
      </w:pPr>
    </w:lvl>
    <w:lvl w:ilvl="5" w:tplc="340A001B" w:tentative="1">
      <w:start w:val="1"/>
      <w:numFmt w:val="lowerRoman"/>
      <w:lvlText w:val="%6."/>
      <w:lvlJc w:val="right"/>
      <w:pPr>
        <w:ind w:left="4407" w:hanging="180"/>
      </w:pPr>
    </w:lvl>
    <w:lvl w:ilvl="6" w:tplc="340A000F" w:tentative="1">
      <w:start w:val="1"/>
      <w:numFmt w:val="decimal"/>
      <w:lvlText w:val="%7."/>
      <w:lvlJc w:val="left"/>
      <w:pPr>
        <w:ind w:left="5127" w:hanging="360"/>
      </w:pPr>
    </w:lvl>
    <w:lvl w:ilvl="7" w:tplc="340A0019" w:tentative="1">
      <w:start w:val="1"/>
      <w:numFmt w:val="lowerLetter"/>
      <w:lvlText w:val="%8."/>
      <w:lvlJc w:val="left"/>
      <w:pPr>
        <w:ind w:left="5847" w:hanging="360"/>
      </w:pPr>
    </w:lvl>
    <w:lvl w:ilvl="8" w:tplc="34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496E558D"/>
    <w:multiLevelType w:val="hybridMultilevel"/>
    <w:tmpl w:val="75DE30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D4C51"/>
    <w:multiLevelType w:val="hybridMultilevel"/>
    <w:tmpl w:val="7608A04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3106">
    <w:abstractNumId w:val="0"/>
  </w:num>
  <w:num w:numId="2" w16cid:durableId="1282803657">
    <w:abstractNumId w:val="1"/>
  </w:num>
  <w:num w:numId="3" w16cid:durableId="916549571">
    <w:abstractNumId w:val="3"/>
  </w:num>
  <w:num w:numId="4" w16cid:durableId="1132600056">
    <w:abstractNumId w:val="2"/>
  </w:num>
  <w:num w:numId="5" w16cid:durableId="6295591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EF7"/>
    <w:rsid w:val="0000329B"/>
    <w:rsid w:val="0000674C"/>
    <w:rsid w:val="00011BAD"/>
    <w:rsid w:val="00022BAC"/>
    <w:rsid w:val="000522EC"/>
    <w:rsid w:val="00055FEC"/>
    <w:rsid w:val="000830B8"/>
    <w:rsid w:val="0008630D"/>
    <w:rsid w:val="000A2EAB"/>
    <w:rsid w:val="000C36D8"/>
    <w:rsid w:val="000D3D28"/>
    <w:rsid w:val="0012164B"/>
    <w:rsid w:val="0016128A"/>
    <w:rsid w:val="00181701"/>
    <w:rsid w:val="00195891"/>
    <w:rsid w:val="001B70D9"/>
    <w:rsid w:val="001C31FE"/>
    <w:rsid w:val="001E0BC0"/>
    <w:rsid w:val="001E587F"/>
    <w:rsid w:val="0020302B"/>
    <w:rsid w:val="00210D88"/>
    <w:rsid w:val="00222A9C"/>
    <w:rsid w:val="0025291D"/>
    <w:rsid w:val="002576AB"/>
    <w:rsid w:val="00281E65"/>
    <w:rsid w:val="00285D5E"/>
    <w:rsid w:val="00292A9E"/>
    <w:rsid w:val="002B3989"/>
    <w:rsid w:val="002D43EE"/>
    <w:rsid w:val="002E4AFB"/>
    <w:rsid w:val="00330BC1"/>
    <w:rsid w:val="0034284A"/>
    <w:rsid w:val="00343DAB"/>
    <w:rsid w:val="00375D6D"/>
    <w:rsid w:val="003933FA"/>
    <w:rsid w:val="003A0C6E"/>
    <w:rsid w:val="003B7321"/>
    <w:rsid w:val="003E16AA"/>
    <w:rsid w:val="003F45FE"/>
    <w:rsid w:val="00407AE6"/>
    <w:rsid w:val="004958FB"/>
    <w:rsid w:val="004D06EB"/>
    <w:rsid w:val="004F766D"/>
    <w:rsid w:val="005024A0"/>
    <w:rsid w:val="00516B85"/>
    <w:rsid w:val="005301FA"/>
    <w:rsid w:val="00536A3A"/>
    <w:rsid w:val="0056047E"/>
    <w:rsid w:val="00590148"/>
    <w:rsid w:val="005D1AF3"/>
    <w:rsid w:val="005F543E"/>
    <w:rsid w:val="005F7C44"/>
    <w:rsid w:val="00610562"/>
    <w:rsid w:val="00627921"/>
    <w:rsid w:val="00633396"/>
    <w:rsid w:val="00695D4F"/>
    <w:rsid w:val="006973CD"/>
    <w:rsid w:val="006C5957"/>
    <w:rsid w:val="006D14CE"/>
    <w:rsid w:val="006D183E"/>
    <w:rsid w:val="00701212"/>
    <w:rsid w:val="00715E32"/>
    <w:rsid w:val="00723611"/>
    <w:rsid w:val="0077711D"/>
    <w:rsid w:val="007B2650"/>
    <w:rsid w:val="007E7EF7"/>
    <w:rsid w:val="007F12D1"/>
    <w:rsid w:val="008312A2"/>
    <w:rsid w:val="008464CF"/>
    <w:rsid w:val="008509B7"/>
    <w:rsid w:val="008A5B15"/>
    <w:rsid w:val="008A646E"/>
    <w:rsid w:val="008D4F7C"/>
    <w:rsid w:val="0091033C"/>
    <w:rsid w:val="009111EE"/>
    <w:rsid w:val="00920B44"/>
    <w:rsid w:val="009322BF"/>
    <w:rsid w:val="0093424A"/>
    <w:rsid w:val="009405F2"/>
    <w:rsid w:val="00946DD3"/>
    <w:rsid w:val="009723C4"/>
    <w:rsid w:val="009940DB"/>
    <w:rsid w:val="009A6C78"/>
    <w:rsid w:val="009E62DD"/>
    <w:rsid w:val="00A16157"/>
    <w:rsid w:val="00A220CC"/>
    <w:rsid w:val="00A277EA"/>
    <w:rsid w:val="00A369FC"/>
    <w:rsid w:val="00A51DF7"/>
    <w:rsid w:val="00A85985"/>
    <w:rsid w:val="00AA6251"/>
    <w:rsid w:val="00AB5673"/>
    <w:rsid w:val="00AC4E40"/>
    <w:rsid w:val="00AC60CA"/>
    <w:rsid w:val="00AD314A"/>
    <w:rsid w:val="00B0335C"/>
    <w:rsid w:val="00B40D12"/>
    <w:rsid w:val="00B4172B"/>
    <w:rsid w:val="00B459C9"/>
    <w:rsid w:val="00B50CC7"/>
    <w:rsid w:val="00B71DE8"/>
    <w:rsid w:val="00B77301"/>
    <w:rsid w:val="00BA67A8"/>
    <w:rsid w:val="00BC3348"/>
    <w:rsid w:val="00BC3575"/>
    <w:rsid w:val="00BC6558"/>
    <w:rsid w:val="00BC6C25"/>
    <w:rsid w:val="00BC7E7A"/>
    <w:rsid w:val="00BD3642"/>
    <w:rsid w:val="00BE79A2"/>
    <w:rsid w:val="00BE7F5A"/>
    <w:rsid w:val="00BF2FC2"/>
    <w:rsid w:val="00BF7859"/>
    <w:rsid w:val="00C441A8"/>
    <w:rsid w:val="00C55ECC"/>
    <w:rsid w:val="00C66563"/>
    <w:rsid w:val="00CA6D4A"/>
    <w:rsid w:val="00CB1180"/>
    <w:rsid w:val="00CD13FF"/>
    <w:rsid w:val="00D03173"/>
    <w:rsid w:val="00D25375"/>
    <w:rsid w:val="00D2676F"/>
    <w:rsid w:val="00D33D0C"/>
    <w:rsid w:val="00D41982"/>
    <w:rsid w:val="00D44518"/>
    <w:rsid w:val="00D526FC"/>
    <w:rsid w:val="00D65C7B"/>
    <w:rsid w:val="00D75E43"/>
    <w:rsid w:val="00D87DCE"/>
    <w:rsid w:val="00D9110A"/>
    <w:rsid w:val="00D94B02"/>
    <w:rsid w:val="00DB333A"/>
    <w:rsid w:val="00DB5233"/>
    <w:rsid w:val="00DC0FED"/>
    <w:rsid w:val="00DC144D"/>
    <w:rsid w:val="00DF18DB"/>
    <w:rsid w:val="00DF520D"/>
    <w:rsid w:val="00E12E00"/>
    <w:rsid w:val="00E47E01"/>
    <w:rsid w:val="00E52575"/>
    <w:rsid w:val="00E66542"/>
    <w:rsid w:val="00E81E1F"/>
    <w:rsid w:val="00E8664E"/>
    <w:rsid w:val="00E86E19"/>
    <w:rsid w:val="00E967A5"/>
    <w:rsid w:val="00EC342A"/>
    <w:rsid w:val="00F332B4"/>
    <w:rsid w:val="00F52D03"/>
    <w:rsid w:val="00F57A7D"/>
    <w:rsid w:val="00F64AE5"/>
    <w:rsid w:val="00F70B7B"/>
    <w:rsid w:val="00F70E64"/>
    <w:rsid w:val="00F77D8B"/>
    <w:rsid w:val="00F92601"/>
    <w:rsid w:val="00FB6CB0"/>
    <w:rsid w:val="00FC5625"/>
    <w:rsid w:val="00FE60E4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C470C0"/>
  <w15:chartTrackingRefBased/>
  <w15:docId w15:val="{3CB2C5AD-4942-4D63-824C-CD7B1712A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-1440"/>
      </w:tabs>
      <w:ind w:left="4320" w:hanging="3600"/>
      <w:jc w:val="both"/>
      <w:outlineLvl w:val="0"/>
    </w:pPr>
    <w:rPr>
      <w:b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widowControl/>
      <w:jc w:val="right"/>
      <w:outlineLvl w:val="3"/>
    </w:pPr>
    <w:rPr>
      <w:rFonts w:ascii="Arial" w:hAnsi="Arial" w:cs="Arial"/>
      <w:b/>
      <w:bCs/>
      <w:snapToGrid/>
      <w:sz w:val="20"/>
      <w:lang w:val="es-ES_tradnl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bCs/>
      <w:lang w:val="es-ES_tradnl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ind w:left="720"/>
      <w:jc w:val="both"/>
      <w:outlineLvl w:val="6"/>
    </w:pPr>
    <w:rPr>
      <w:b/>
      <w:lang w:val="es-ES_tradnl"/>
    </w:rPr>
  </w:style>
  <w:style w:type="paragraph" w:styleId="Ttulo8">
    <w:name w:val="heading 8"/>
    <w:basedOn w:val="Normal"/>
    <w:next w:val="Normal"/>
    <w:qFormat/>
    <w:pPr>
      <w:keepNext/>
      <w:framePr w:hSpace="141" w:wrap="around" w:vAnchor="text" w:hAnchor="margin" w:x="-473" w:y="74"/>
      <w:jc w:val="center"/>
      <w:outlineLvl w:val="7"/>
    </w:pPr>
    <w:rPr>
      <w:b/>
      <w:bCs/>
      <w:sz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Sangradetextonormal">
    <w:name w:val="Body Text Indent"/>
    <w:basedOn w:val="Normal"/>
    <w:pPr>
      <w:tabs>
        <w:tab w:val="left" w:pos="-1440"/>
      </w:tabs>
      <w:ind w:left="5040" w:hanging="4320"/>
      <w:jc w:val="both"/>
    </w:pPr>
    <w:rPr>
      <w:lang w:val="es-ES_tradnl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widowControl/>
      <w:spacing w:after="220" w:line="220" w:lineRule="atLeast"/>
      <w:ind w:right="-360"/>
    </w:pPr>
    <w:rPr>
      <w:snapToGrid/>
      <w:sz w:val="20"/>
      <w:lang w:val="es-ES"/>
    </w:rPr>
  </w:style>
  <w:style w:type="character" w:styleId="nfasis">
    <w:name w:val="Emphasis"/>
    <w:qFormat/>
    <w:rPr>
      <w:i/>
      <w:iCs/>
    </w:rPr>
  </w:style>
  <w:style w:type="paragraph" w:styleId="Textodeglobo">
    <w:name w:val="Balloon Text"/>
    <w:basedOn w:val="Normal"/>
    <w:link w:val="TextodegloboCar"/>
    <w:rsid w:val="001E0B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E0BC0"/>
    <w:rPr>
      <w:rFonts w:ascii="Tahoma" w:hAnsi="Tahoma" w:cs="Tahoma"/>
      <w:snapToGrid w:val="0"/>
      <w:sz w:val="16"/>
      <w:szCs w:val="16"/>
      <w:lang w:val="en-US" w:eastAsia="es-ES"/>
    </w:rPr>
  </w:style>
  <w:style w:type="character" w:styleId="Hipervnculo">
    <w:name w:val="Hyperlink"/>
    <w:rsid w:val="00C55ECC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55ECC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55ECC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C55ECC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C55E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rsid w:val="005024A0"/>
    <w:rPr>
      <w:snapToGrid w:val="0"/>
      <w:sz w:val="24"/>
      <w:lang w:eastAsia="es-ES"/>
    </w:rPr>
  </w:style>
  <w:style w:type="paragraph" w:customStyle="1" w:styleId="SICALheader">
    <w:name w:val="SICAL header"/>
    <w:basedOn w:val="Normal"/>
    <w:qFormat/>
    <w:rsid w:val="005024A0"/>
    <w:pPr>
      <w:widowControl/>
      <w:tabs>
        <w:tab w:val="center" w:pos="4419"/>
        <w:tab w:val="right" w:pos="8838"/>
      </w:tabs>
    </w:pPr>
    <w:rPr>
      <w:rFonts w:ascii="DINPro" w:eastAsia="Calibri" w:hAnsi="DINPro"/>
      <w:snapToGrid/>
      <w:color w:val="595959"/>
      <w:sz w:val="18"/>
      <w:szCs w:val="24"/>
      <w:lang w:eastAsia="en-US"/>
    </w:rPr>
  </w:style>
  <w:style w:type="paragraph" w:customStyle="1" w:styleId="SICALtitulo1">
    <w:name w:val="SICAL titulo 1"/>
    <w:basedOn w:val="Normal"/>
    <w:autoRedefine/>
    <w:qFormat/>
    <w:rsid w:val="00CB1180"/>
    <w:pPr>
      <w:widowControl/>
    </w:pPr>
    <w:rPr>
      <w:rFonts w:ascii="DINPro Medium" w:eastAsia="Calibri" w:hAnsi="DINPro Medium"/>
      <w:b/>
      <w:bCs/>
      <w:snapToGrid/>
      <w:color w:val="404040"/>
      <w:sz w:val="40"/>
      <w:szCs w:val="24"/>
      <w:lang w:val="es-ES" w:eastAsia="en-US"/>
    </w:rPr>
  </w:style>
  <w:style w:type="paragraph" w:customStyle="1" w:styleId="SICALsubtitulo">
    <w:name w:val="SICAL subtitulo"/>
    <w:basedOn w:val="Normal"/>
    <w:autoRedefine/>
    <w:qFormat/>
    <w:rsid w:val="008509B7"/>
    <w:pPr>
      <w:widowControl/>
    </w:pPr>
    <w:rPr>
      <w:rFonts w:ascii="DINPro" w:eastAsiaTheme="minorHAnsi" w:hAnsi="DINPro" w:cstheme="minorBidi"/>
      <w:snapToGrid/>
      <w:color w:val="262626" w:themeColor="text1" w:themeTint="D9"/>
      <w:sz w:val="20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6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~wd09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9EEAF4089F9C40A2FCC306502E0E35" ma:contentTypeVersion="2" ma:contentTypeDescription="Crear nuevo documento." ma:contentTypeScope="" ma:versionID="683799427c4e49c0ffdb28c38dc4a61d">
  <xsd:schema xmlns:xsd="http://www.w3.org/2001/XMLSchema" xmlns:xs="http://www.w3.org/2001/XMLSchema" xmlns:p="http://schemas.microsoft.com/office/2006/metadata/properties" xmlns:ns3="53eb4981-5da5-46bd-8b5b-254d39b44eef" targetNamespace="http://schemas.microsoft.com/office/2006/metadata/properties" ma:root="true" ma:fieldsID="4e8753427014313c87929848bb70f099" ns3:_="">
    <xsd:import namespace="53eb4981-5da5-46bd-8b5b-254d39b44e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b4981-5da5-46bd-8b5b-254d39b44e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F57CD-80FE-4663-A63E-A54158D42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eb4981-5da5-46bd-8b5b-254d39b44e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9D7323-E435-4908-B181-E61E16858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4B7E2-0429-4131-8504-DA672606F8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DA6C49-5528-4CB9-86E1-6572FB74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~wd09.tmp</Template>
  <TotalTime>3</TotalTime>
  <Pages>3</Pages>
  <Words>433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SICAL INGENIEROS S</vt:lpstr>
    </vt:vector>
  </TitlesOfParts>
  <Company>Sical Ingenieros S.A.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SICAL INGENIEROS S</dc:title>
  <dc:subject/>
  <dc:creator>Sical Ingenieros S.A.</dc:creator>
  <cp:keywords/>
  <cp:lastModifiedBy>Andrea Méndez</cp:lastModifiedBy>
  <cp:revision>6</cp:revision>
  <cp:lastPrinted>2021-01-06T17:08:00Z</cp:lastPrinted>
  <dcterms:created xsi:type="dcterms:W3CDTF">2022-08-17T21:01:00Z</dcterms:created>
  <dcterms:modified xsi:type="dcterms:W3CDTF">2022-09-12T14:05:00Z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0x0101005A9EEAF4089F9C40A2FCC306502E0E35</vt:lpwstr>
  </property>
</Properties>
</file>